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9B3" w:rsidRPr="0013688C" w:rsidRDefault="002129B3" w:rsidP="00EA5238">
      <w:pPr>
        <w:jc w:val="center"/>
        <w:rPr>
          <w:b/>
          <w:bCs/>
          <w:sz w:val="32"/>
          <w:szCs w:val="32"/>
          <w:lang w:val="uk-UA"/>
        </w:rPr>
      </w:pPr>
      <w:r w:rsidRPr="0013688C">
        <w:rPr>
          <w:b/>
          <w:bCs/>
          <w:sz w:val="32"/>
          <w:szCs w:val="32"/>
          <w:lang w:val="uk-UA"/>
        </w:rPr>
        <w:t>Мовознавчий турнір</w:t>
      </w:r>
    </w:p>
    <w:p w:rsidR="002129B3" w:rsidRDefault="002129B3" w:rsidP="00EA5238">
      <w:pPr>
        <w:rPr>
          <w:sz w:val="28"/>
          <w:szCs w:val="28"/>
          <w:lang w:val="uk-UA"/>
        </w:rPr>
      </w:pPr>
      <w:r w:rsidRPr="0013688C">
        <w:rPr>
          <w:b/>
          <w:bCs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формувати загальне уявлення про слово як мовну одиницю мовлення, розвивати вміння вільно володіти словом.</w:t>
      </w:r>
    </w:p>
    <w:p w:rsidR="002129B3" w:rsidRDefault="002129B3" w:rsidP="00EA5238">
      <w:pPr>
        <w:rPr>
          <w:sz w:val="28"/>
          <w:szCs w:val="28"/>
          <w:lang w:val="uk-UA"/>
        </w:rPr>
      </w:pPr>
      <w:r w:rsidRPr="0013688C">
        <w:rPr>
          <w:b/>
          <w:bCs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конверти із завданням, папір, ручки</w:t>
      </w:r>
    </w:p>
    <w:p w:rsidR="002129B3" w:rsidRPr="00EA5238" w:rsidRDefault="002129B3" w:rsidP="00EA5238">
      <w:pPr>
        <w:rPr>
          <w:sz w:val="28"/>
          <w:szCs w:val="28"/>
          <w:lang w:val="uk-UA"/>
        </w:rPr>
      </w:pPr>
      <w:r w:rsidRPr="00EA5238"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5pt;height:228.75pt">
            <v:imagedata r:id="rId7" o:title=""/>
          </v:shape>
        </w:pict>
      </w:r>
    </w:p>
    <w:p w:rsidR="002129B3" w:rsidRDefault="002129B3" w:rsidP="00EA52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Хід конкурсу.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учень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Говоріть, як колись нас навчила матуся,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Говоріть, як навчив у дитинстві татусь,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Легко так, вільно так, щоб слова були в русі,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тримайте слова віддавайте комусь.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 учень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воліла б відкритися ваша душа,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Може хочеться їй у словах політати,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Привітати когось, або дать відкоша.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Слів у мові мільйон, вибирайте найкращі.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вчителя.</w:t>
      </w:r>
    </w:p>
    <w:p w:rsidR="002129B3" w:rsidRPr="0013688C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13688C">
        <w:rPr>
          <w:b/>
          <w:bCs/>
          <w:sz w:val="28"/>
          <w:szCs w:val="28"/>
          <w:lang w:val="uk-UA"/>
        </w:rPr>
        <w:t>І тур «Візитна картка команд»</w:t>
      </w: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13688C">
        <w:rPr>
          <w:b/>
          <w:bCs/>
          <w:sz w:val="28"/>
          <w:szCs w:val="28"/>
          <w:lang w:val="uk-UA"/>
        </w:rPr>
        <w:t>ІІ тур Конкурс «Далі, далі…»</w:t>
      </w:r>
      <w:r>
        <w:rPr>
          <w:b/>
          <w:bCs/>
          <w:sz w:val="28"/>
          <w:szCs w:val="28"/>
          <w:lang w:val="uk-UA"/>
        </w:rPr>
        <w:t xml:space="preserve"> </w:t>
      </w:r>
    </w:p>
    <w:p w:rsidR="002129B3" w:rsidRPr="0013688C" w:rsidRDefault="002129B3" w:rsidP="00EA5238">
      <w:pPr>
        <w:pStyle w:val="ListParagraph"/>
        <w:ind w:left="0"/>
        <w:rPr>
          <w:i/>
          <w:iCs/>
          <w:sz w:val="28"/>
          <w:szCs w:val="28"/>
          <w:lang w:val="uk-UA"/>
        </w:rPr>
      </w:pPr>
      <w:r w:rsidRPr="0013688C">
        <w:rPr>
          <w:i/>
          <w:iCs/>
          <w:sz w:val="28"/>
          <w:szCs w:val="28"/>
          <w:lang w:val="uk-UA"/>
        </w:rPr>
        <w:t>Запитання для команди №1</w:t>
      </w:r>
      <w:r>
        <w:rPr>
          <w:i/>
          <w:iCs/>
          <w:sz w:val="28"/>
          <w:szCs w:val="28"/>
          <w:lang w:val="uk-UA"/>
        </w:rPr>
        <w:t>Юні філологи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Державна мова України? (українська)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Слова з протилежним значенням? (антоніми)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Частина мови про ознаку предмета? (прикметник)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Найбільша одиниця мови? (текст)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Знак у кінці питального речення? (знак питання)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Чим починається діалог? (тире)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Перша буква у власній назві? (велика)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Розмальоване яйце? (писанка)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Головні члени речення? (підмет і присудок)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Знак у слові В</w:t>
      </w:r>
      <w:r w:rsidRPr="00E3712C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ячеслав? (апостроф)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Символ українців, що оберігає? (оберіг)</w:t>
      </w:r>
    </w:p>
    <w:p w:rsidR="002129B3" w:rsidRDefault="002129B3" w:rsidP="00EA5238">
      <w:pPr>
        <w:pStyle w:val="ListParagraph"/>
        <w:numPr>
          <w:ilvl w:val="0"/>
          <w:numId w:val="2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Список літер установленого порядку? (алфавіт)</w:t>
      </w:r>
    </w:p>
    <w:p w:rsidR="002129B3" w:rsidRPr="00EA5238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 w:rsidRPr="00EA5238">
        <w:rPr>
          <w:sz w:val="28"/>
          <w:szCs w:val="28"/>
          <w:lang w:val="uk-UA"/>
        </w:rPr>
        <w:pict>
          <v:shape id="_x0000_i1026" type="#_x0000_t75" style="width:315pt;height:237pt">
            <v:imagedata r:id="rId8" o:title=""/>
          </v:shape>
        </w:pic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Pr="0013688C" w:rsidRDefault="002129B3" w:rsidP="00EA5238">
      <w:pPr>
        <w:pStyle w:val="ListParagraph"/>
        <w:ind w:left="0"/>
        <w:rPr>
          <w:i/>
          <w:iCs/>
          <w:sz w:val="28"/>
          <w:szCs w:val="28"/>
          <w:lang w:val="uk-UA"/>
        </w:rPr>
      </w:pPr>
      <w:r w:rsidRPr="0013688C">
        <w:rPr>
          <w:i/>
          <w:iCs/>
          <w:sz w:val="28"/>
          <w:szCs w:val="28"/>
          <w:lang w:val="uk-UA"/>
        </w:rPr>
        <w:t>Запитання для команди №2</w:t>
      </w:r>
      <w:r>
        <w:rPr>
          <w:i/>
          <w:iCs/>
          <w:sz w:val="28"/>
          <w:szCs w:val="28"/>
          <w:lang w:val="uk-UA"/>
        </w:rPr>
        <w:t xml:space="preserve"> Один в полі не воїн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Народні пісні на Різдво? (колядки)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Найменша одиниця мови?(звук)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що береться пряма мова? (у лапки)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 якої святині зникає народ? (без мови)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Знак у кінці розповідного речення? (крапка)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Додайте: «Мені тринадцятий… (минало)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Сьомий відмінок нашої мови? (кличний)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Віршований твір, який співається? (пісня) 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Частина мови про кількість? (числівник)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Опис природи? (пейзаж)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Слова з близьким значенням? (синоніми)</w:t>
      </w:r>
    </w:p>
    <w:p w:rsidR="002129B3" w:rsidRDefault="002129B3" w:rsidP="00EA5238">
      <w:pPr>
        <w:pStyle w:val="ListParagraph"/>
        <w:numPr>
          <w:ilvl w:val="0"/>
          <w:numId w:val="3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Другорядні члени речення (означення, обставина, додаток)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Pr="0013688C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ІІІ тур «По</w:t>
      </w:r>
      <w:r w:rsidRPr="0013688C">
        <w:rPr>
          <w:b/>
          <w:bCs/>
          <w:sz w:val="28"/>
          <w:szCs w:val="28"/>
          <w:lang w:val="uk-UA"/>
        </w:rPr>
        <w:t>ліглот»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(перекласти слова на українську мову) письмово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команда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Галстук-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Носки-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Неделя-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Преподаватель-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Дом-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Зонтик-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Отец-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Июль-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Тормоз-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Труд-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Затруднение-</w:t>
      </w:r>
    </w:p>
    <w:p w:rsidR="002129B3" w:rsidRDefault="002129B3" w:rsidP="00EA5238">
      <w:pPr>
        <w:pStyle w:val="ListParagraph"/>
        <w:numPr>
          <w:ilvl w:val="0"/>
          <w:numId w:val="4"/>
        </w:numPr>
        <w:ind w:left="0"/>
        <w:rPr>
          <w:sz w:val="28"/>
          <w:szCs w:val="28"/>
        </w:rPr>
      </w:pPr>
      <w:r>
        <w:rPr>
          <w:sz w:val="28"/>
          <w:szCs w:val="28"/>
        </w:rPr>
        <w:t>Благодарить-</w:t>
      </w:r>
    </w:p>
    <w:p w:rsidR="002129B3" w:rsidRDefault="002129B3" w:rsidP="00EA5238">
      <w:pPr>
        <w:pStyle w:val="ListParagraph"/>
        <w:ind w:left="0"/>
        <w:rPr>
          <w:sz w:val="28"/>
          <w:szCs w:val="28"/>
        </w:rPr>
      </w:pP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 команда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Утро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Бумага-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Утюг-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Парикмахерская-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Вилка-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Учебник-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Подросток-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Год-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Август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Неотразимый-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Восток-</w:t>
      </w:r>
    </w:p>
    <w:p w:rsidR="002129B3" w:rsidRDefault="002129B3" w:rsidP="00EA5238">
      <w:pPr>
        <w:pStyle w:val="ListParagraph"/>
        <w:numPr>
          <w:ilvl w:val="0"/>
          <w:numId w:val="6"/>
        </w:numPr>
        <w:ind w:left="0"/>
        <w:rPr>
          <w:sz w:val="28"/>
          <w:szCs w:val="28"/>
        </w:rPr>
      </w:pPr>
      <w:r>
        <w:rPr>
          <w:sz w:val="28"/>
          <w:szCs w:val="28"/>
        </w:rPr>
        <w:t>Мел-</w:t>
      </w:r>
    </w:p>
    <w:p w:rsidR="002129B3" w:rsidRDefault="002129B3" w:rsidP="00EA5238">
      <w:pPr>
        <w:pStyle w:val="ListParagraph"/>
        <w:ind w:left="0"/>
        <w:rPr>
          <w:sz w:val="28"/>
          <w:szCs w:val="28"/>
        </w:rPr>
      </w:pPr>
    </w:p>
    <w:p w:rsidR="002129B3" w:rsidRPr="00EA5238" w:rsidRDefault="002129B3" w:rsidP="00EA5238">
      <w:pPr>
        <w:pStyle w:val="ListParagraph"/>
        <w:ind w:left="0"/>
        <w:rPr>
          <w:sz w:val="28"/>
          <w:szCs w:val="28"/>
        </w:rPr>
      </w:pPr>
      <w:r w:rsidRPr="00EA5238">
        <w:rPr>
          <w:sz w:val="28"/>
          <w:szCs w:val="28"/>
        </w:rPr>
        <w:pict>
          <v:shape id="_x0000_i1027" type="#_x0000_t75" style="width:350.25pt;height:263.25pt">
            <v:imagedata r:id="rId9" o:title=""/>
          </v:shape>
        </w:pict>
      </w:r>
    </w:p>
    <w:p w:rsidR="002129B3" w:rsidRPr="00801669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Pr="00424893" w:rsidRDefault="002129B3" w:rsidP="00EA5238">
      <w:pPr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uk-UA"/>
        </w:rPr>
        <w:t>І</w:t>
      </w:r>
      <w:r w:rsidRPr="00424893">
        <w:rPr>
          <w:b/>
          <w:bCs/>
          <w:sz w:val="28"/>
          <w:szCs w:val="28"/>
          <w:lang w:val="en-US"/>
        </w:rPr>
        <w:t>V</w:t>
      </w:r>
      <w:r w:rsidRPr="00424893">
        <w:rPr>
          <w:b/>
          <w:bCs/>
          <w:sz w:val="28"/>
          <w:szCs w:val="28"/>
          <w:lang w:val="uk-UA"/>
        </w:rPr>
        <w:t>. Літературний</w:t>
      </w:r>
    </w:p>
    <w:p w:rsidR="002129B3" w:rsidRDefault="002129B3" w:rsidP="00EA52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(допишіть прислів</w:t>
      </w:r>
      <w:r w:rsidRPr="00801669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та приказки) письмово.</w:t>
      </w:r>
    </w:p>
    <w:p w:rsidR="002129B3" w:rsidRDefault="002129B3" w:rsidP="00EA52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команда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Шабля ранить голову, а слово… (душу)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теплого слова і лід… (розтане)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Дурний язик голові не… (товариш)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Зробив діло … (гуляй сміло)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рано посіє… (той рано пожне)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 труда немає… (плода)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Одна голова добре… (а дві краще)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не горобець… (вилетить не впіймаєш)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Скажи мені хто твій друг… (і я скажу тобі хто ти)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лежачий камінь… (і вода не тече)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Баба з возу… (кобилі легше)</w:t>
      </w:r>
    </w:p>
    <w:p w:rsidR="002129B3" w:rsidRDefault="002129B3" w:rsidP="00EA5238">
      <w:pPr>
        <w:pStyle w:val="ListParagraph"/>
        <w:numPr>
          <w:ilvl w:val="0"/>
          <w:numId w:val="7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кажи «гоп»… (доки не перестрибнеш)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 команда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Вчення світ, а не вчення… (тьма)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 w:rsidRPr="003A03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Мудрим ніхто не вродився, а … (навчився)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 верби та калини… (нема України)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ким поведешся…( від того й наберешся)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Розум за гроші …(не купиш)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 живи - … (вік учись)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їсти калачі – не …(сиди на печі)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Зробив діло - …(гуляй сміло)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 w:rsidRPr="003A0361">
        <w:rPr>
          <w:sz w:val="28"/>
          <w:szCs w:val="28"/>
          <w:lang w:val="uk-UA"/>
        </w:rPr>
        <w:t xml:space="preserve"> Хто рано встає… (тому Бог подає)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 одежі зустрічають…(а по розуму проводжають)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не горобець… (вилетить не впіймаєш)</w:t>
      </w:r>
    </w:p>
    <w:p w:rsidR="002129B3" w:rsidRDefault="002129B3" w:rsidP="00EA5238">
      <w:pPr>
        <w:pStyle w:val="ListParagraph"/>
        <w:numPr>
          <w:ilvl w:val="0"/>
          <w:numId w:val="8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Шабля ранить голову, а (слово душу)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Pr="0042489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en-US"/>
        </w:rPr>
        <w:t>V</w:t>
      </w:r>
      <w:r w:rsidRPr="00424893">
        <w:rPr>
          <w:b/>
          <w:bCs/>
          <w:sz w:val="28"/>
          <w:szCs w:val="28"/>
          <w:lang w:val="uk-UA"/>
        </w:rPr>
        <w:t xml:space="preserve"> тур «Поєдинок капітанів» письмово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Капітани мають під диктовку написати слова.  Кількість правильно написаних слів відповідатиме кількості балів.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Нерозказаний вірш, попідвіконню, як-небуть, уп</w:t>
      </w:r>
      <w:r w:rsidRPr="0013688C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ятьох, в основному, з діда-прадіда, мавпячий, тьмяний, пів</w:t>
      </w:r>
      <w:r w:rsidRPr="0013688C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яблука, Велика Ведмедиця, схитрувати, роздирати.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Pr="0042489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en-US"/>
        </w:rPr>
        <w:t>V</w:t>
      </w:r>
      <w:r w:rsidRPr="00424893">
        <w:rPr>
          <w:b/>
          <w:bCs/>
          <w:sz w:val="28"/>
          <w:szCs w:val="28"/>
          <w:lang w:val="uk-UA"/>
        </w:rPr>
        <w:t>І тур «Фразеологічний»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(хто швидше пояснить фразеологізми)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Пекти раків.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кіт наплакав.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чорта на куличках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в рот води набрав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Дати чосу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Отримати гарбуза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Око з око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Накивати п</w:t>
      </w:r>
      <w:r>
        <w:rPr>
          <w:sz w:val="28"/>
          <w:szCs w:val="28"/>
          <w:lang w:val="en-US"/>
        </w:rPr>
        <w:t>’</w:t>
      </w:r>
      <w:r>
        <w:rPr>
          <w:sz w:val="28"/>
          <w:szCs w:val="28"/>
          <w:lang w:val="uk-UA"/>
        </w:rPr>
        <w:t>ятами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Лити крокодилі сльози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 w:rsidRPr="003A0361">
        <w:rPr>
          <w:sz w:val="28"/>
          <w:szCs w:val="28"/>
          <w:lang w:val="uk-UA"/>
        </w:rPr>
        <w:t>Врізати дуба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Втерти носа</w:t>
      </w:r>
    </w:p>
    <w:p w:rsidR="002129B3" w:rsidRDefault="002129B3" w:rsidP="00EA5238">
      <w:pPr>
        <w:pStyle w:val="ListParagraph"/>
        <w:numPr>
          <w:ilvl w:val="0"/>
          <w:numId w:val="9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Довести до ручки</w:t>
      </w:r>
    </w:p>
    <w:p w:rsidR="002129B3" w:rsidRPr="00B31EBF" w:rsidRDefault="002129B3" w:rsidP="00EA5238">
      <w:pPr>
        <w:rPr>
          <w:sz w:val="28"/>
          <w:szCs w:val="28"/>
          <w:lang w:val="uk-UA"/>
        </w:rPr>
      </w:pPr>
      <w:r w:rsidRPr="00B31EBF">
        <w:rPr>
          <w:sz w:val="28"/>
          <w:szCs w:val="28"/>
          <w:lang w:val="uk-UA"/>
        </w:rPr>
        <w:t>Одному учаснику команди потрібно пояснити фразеологізм товаришам без слів.</w:t>
      </w:r>
    </w:p>
    <w:p w:rsidR="002129B3" w:rsidRDefault="002129B3" w:rsidP="00EA5238">
      <w:pPr>
        <w:pStyle w:val="ListParagraph"/>
        <w:numPr>
          <w:ilvl w:val="0"/>
          <w:numId w:val="10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Взяти ноги в руки</w:t>
      </w:r>
    </w:p>
    <w:p w:rsidR="002129B3" w:rsidRDefault="002129B3" w:rsidP="00EA5238">
      <w:pPr>
        <w:pStyle w:val="ListParagraph"/>
        <w:numPr>
          <w:ilvl w:val="0"/>
          <w:numId w:val="10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Води в рот набрав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</w:p>
    <w:p w:rsidR="002129B3" w:rsidRPr="0042489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uk-UA"/>
        </w:rPr>
        <w:t>Конкурс загадок з вболівальниками доки журі підраховує бали.</w:t>
      </w:r>
    </w:p>
    <w:p w:rsidR="002129B3" w:rsidRPr="0042489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uk-UA"/>
        </w:rPr>
        <w:t>Слово журі.</w:t>
      </w:r>
    </w:p>
    <w:p w:rsidR="002129B3" w:rsidRPr="0042489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uk-UA"/>
        </w:rPr>
        <w:t>Нагородження переможців.</w:t>
      </w: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Pr="00EA5238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 w:rsidRPr="00EA5238">
        <w:rPr>
          <w:b/>
          <w:bCs/>
          <w:sz w:val="28"/>
          <w:szCs w:val="28"/>
          <w:lang w:val="uk-UA"/>
        </w:rPr>
        <w:pict>
          <v:shape id="_x0000_i1028" type="#_x0000_t75" style="width:333.75pt;height:250.5pt">
            <v:imagedata r:id="rId10" o:title=""/>
          </v:shape>
        </w:pict>
      </w: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Pr="00EA5238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Маршрутний лист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6"/>
        <w:gridCol w:w="2420"/>
        <w:gridCol w:w="2835"/>
        <w:gridCol w:w="2535"/>
      </w:tblGrid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b/>
                <w:bCs/>
                <w:sz w:val="28"/>
                <w:szCs w:val="28"/>
                <w:lang w:val="uk-UA"/>
              </w:rPr>
            </w:pPr>
            <w:r w:rsidRPr="004247EB">
              <w:rPr>
                <w:b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b/>
                <w:bCs/>
                <w:sz w:val="28"/>
                <w:szCs w:val="28"/>
                <w:lang w:val="uk-UA"/>
              </w:rPr>
            </w:pPr>
            <w:r w:rsidRPr="004247EB">
              <w:rPr>
                <w:b/>
                <w:bCs/>
                <w:sz w:val="28"/>
                <w:szCs w:val="28"/>
                <w:lang w:val="uk-UA"/>
              </w:rPr>
              <w:t>Назва конкурсу</w:t>
            </w: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b/>
                <w:bCs/>
                <w:sz w:val="28"/>
                <w:szCs w:val="28"/>
                <w:lang w:val="uk-UA"/>
              </w:rPr>
            </w:pPr>
            <w:r w:rsidRPr="004247EB">
              <w:rPr>
                <w:b/>
                <w:bCs/>
                <w:sz w:val="28"/>
                <w:szCs w:val="28"/>
                <w:lang w:val="uk-UA"/>
              </w:rPr>
              <w:t>Оцінка І команда «Юні філологи» 6 клас</w:t>
            </w: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b/>
                <w:bCs/>
                <w:sz w:val="28"/>
                <w:szCs w:val="28"/>
                <w:lang w:val="uk-UA"/>
              </w:rPr>
            </w:pPr>
            <w:r w:rsidRPr="004247EB">
              <w:rPr>
                <w:b/>
                <w:bCs/>
                <w:sz w:val="28"/>
                <w:szCs w:val="28"/>
                <w:lang w:val="uk-UA"/>
              </w:rPr>
              <w:t>Оцінка ІІ команда «Один в полі не воїн» 7 клас</w:t>
            </w: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Візитна картка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«Далі, далі…»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«Поліглот»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«Літературний»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«Поєдинок капітанів»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«Фразеологічний»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242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Додатковий конкурс «Гонка за лідером»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0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5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2129B3" w:rsidRPr="004247EB">
        <w:tblPrEx>
          <w:tblLook w:val="0000"/>
        </w:tblPrEx>
        <w:trPr>
          <w:trHeight w:val="645"/>
        </w:trPr>
        <w:tc>
          <w:tcPr>
            <w:tcW w:w="706" w:type="dxa"/>
          </w:tcPr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420" w:type="dxa"/>
          </w:tcPr>
          <w:p w:rsidR="002129B3" w:rsidRPr="004247EB" w:rsidRDefault="002129B3" w:rsidP="00EA5238">
            <w:pPr>
              <w:spacing w:after="0" w:line="240" w:lineRule="auto"/>
              <w:ind w:firstLine="708"/>
              <w:rPr>
                <w:sz w:val="28"/>
                <w:szCs w:val="28"/>
                <w:lang w:val="uk-UA"/>
              </w:rPr>
            </w:pPr>
            <w:r w:rsidRPr="004247EB">
              <w:rPr>
                <w:sz w:val="28"/>
                <w:szCs w:val="28"/>
                <w:lang w:val="uk-UA"/>
              </w:rPr>
              <w:t>Підсумки</w:t>
            </w: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:rsidR="002129B3" w:rsidRPr="004247EB" w:rsidRDefault="002129B3" w:rsidP="00EA523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2530" w:type="dxa"/>
          </w:tcPr>
          <w:p w:rsidR="002129B3" w:rsidRPr="004247EB" w:rsidRDefault="002129B3" w:rsidP="00EA5238">
            <w:pPr>
              <w:spacing w:after="0" w:line="240" w:lineRule="auto"/>
              <w:rPr>
                <w:sz w:val="28"/>
                <w:szCs w:val="28"/>
                <w:lang w:val="uk-UA"/>
              </w:rPr>
            </w:pPr>
          </w:p>
          <w:p w:rsidR="002129B3" w:rsidRPr="004247EB" w:rsidRDefault="002129B3" w:rsidP="00EA5238">
            <w:pPr>
              <w:pStyle w:val="ListParagraph"/>
              <w:spacing w:after="0" w:line="240" w:lineRule="auto"/>
              <w:ind w:left="0"/>
              <w:rPr>
                <w:sz w:val="28"/>
                <w:szCs w:val="28"/>
                <w:lang w:val="uk-UA"/>
              </w:rPr>
            </w:pPr>
          </w:p>
        </w:tc>
      </w:tr>
    </w:tbl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Pr="00B31EBF" w:rsidRDefault="002129B3" w:rsidP="00EA5238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</w:t>
      </w:r>
      <w:r w:rsidRPr="00B31EBF">
        <w:rPr>
          <w:sz w:val="28"/>
          <w:szCs w:val="28"/>
          <w:lang w:val="uk-UA"/>
        </w:rPr>
        <w:t>ІІІ тур «</w:t>
      </w:r>
      <w:r>
        <w:rPr>
          <w:sz w:val="28"/>
          <w:szCs w:val="28"/>
          <w:lang w:val="uk-UA"/>
        </w:rPr>
        <w:t>Поліглот</w:t>
      </w:r>
      <w:r w:rsidRPr="00B31EBF">
        <w:rPr>
          <w:sz w:val="28"/>
          <w:szCs w:val="28"/>
          <w:lang w:val="uk-UA"/>
        </w:rPr>
        <w:t>»</w:t>
      </w:r>
    </w:p>
    <w:p w:rsidR="002129B3" w:rsidRPr="0042489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 w:rsidRPr="00424893">
        <w:rPr>
          <w:sz w:val="28"/>
          <w:szCs w:val="28"/>
          <w:lang w:val="uk-UA"/>
        </w:rPr>
        <w:t>(перекласти слова на українську мову) письмово</w:t>
      </w:r>
    </w:p>
    <w:p w:rsidR="002129B3" w:rsidRPr="0042489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 w:rsidRPr="00424893">
        <w:rPr>
          <w:sz w:val="28"/>
          <w:szCs w:val="28"/>
          <w:lang w:val="uk-UA"/>
        </w:rPr>
        <w:t>І команда</w:t>
      </w:r>
      <w:r>
        <w:rPr>
          <w:sz w:val="28"/>
          <w:szCs w:val="28"/>
          <w:lang w:val="uk-UA"/>
        </w:rPr>
        <w:t xml:space="preserve">  </w:t>
      </w:r>
      <w:r w:rsidRPr="00610468">
        <w:rPr>
          <w:b/>
          <w:bCs/>
          <w:sz w:val="28"/>
          <w:szCs w:val="28"/>
          <w:lang w:val="uk-UA"/>
        </w:rPr>
        <w:t>Юні філологи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1.</w:t>
      </w:r>
      <w:r w:rsidRPr="00424893">
        <w:rPr>
          <w:sz w:val="32"/>
          <w:szCs w:val="32"/>
          <w:lang w:val="uk-UA"/>
        </w:rPr>
        <w:tab/>
        <w:t>Галстук-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2.</w:t>
      </w:r>
      <w:r w:rsidRPr="00424893">
        <w:rPr>
          <w:sz w:val="32"/>
          <w:szCs w:val="32"/>
          <w:lang w:val="uk-UA"/>
        </w:rPr>
        <w:tab/>
        <w:t>Носки-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3.</w:t>
      </w:r>
      <w:r w:rsidRPr="00424893">
        <w:rPr>
          <w:sz w:val="32"/>
          <w:szCs w:val="32"/>
          <w:lang w:val="uk-UA"/>
        </w:rPr>
        <w:tab/>
        <w:t>Неделя-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4.</w:t>
      </w:r>
      <w:r w:rsidRPr="00424893">
        <w:rPr>
          <w:sz w:val="32"/>
          <w:szCs w:val="32"/>
          <w:lang w:val="uk-UA"/>
        </w:rPr>
        <w:tab/>
        <w:t>Преподаватель-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5.</w:t>
      </w:r>
      <w:r w:rsidRPr="00424893">
        <w:rPr>
          <w:sz w:val="32"/>
          <w:szCs w:val="32"/>
          <w:lang w:val="uk-UA"/>
        </w:rPr>
        <w:tab/>
        <w:t>Дом-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6.</w:t>
      </w:r>
      <w:r w:rsidRPr="00424893">
        <w:rPr>
          <w:sz w:val="32"/>
          <w:szCs w:val="32"/>
          <w:lang w:val="uk-UA"/>
        </w:rPr>
        <w:tab/>
        <w:t>Зонтик-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7.</w:t>
      </w:r>
      <w:r w:rsidRPr="00424893">
        <w:rPr>
          <w:sz w:val="32"/>
          <w:szCs w:val="32"/>
          <w:lang w:val="uk-UA"/>
        </w:rPr>
        <w:tab/>
        <w:t>Отец-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8.</w:t>
      </w:r>
      <w:r w:rsidRPr="00424893">
        <w:rPr>
          <w:sz w:val="32"/>
          <w:szCs w:val="32"/>
          <w:lang w:val="uk-UA"/>
        </w:rPr>
        <w:tab/>
        <w:t>Июль-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9.</w:t>
      </w:r>
      <w:r w:rsidRPr="00424893">
        <w:rPr>
          <w:sz w:val="32"/>
          <w:szCs w:val="32"/>
          <w:lang w:val="uk-UA"/>
        </w:rPr>
        <w:tab/>
        <w:t>Тормоз-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10.Труд-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11.Затруднение-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12.Благодарить-</w:t>
      </w: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Pr="0042489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 w:rsidRPr="00424893">
        <w:rPr>
          <w:sz w:val="28"/>
          <w:szCs w:val="28"/>
          <w:lang w:val="uk-UA"/>
        </w:rPr>
        <w:t>ІІІ тур «</w:t>
      </w:r>
      <w:r>
        <w:rPr>
          <w:sz w:val="28"/>
          <w:szCs w:val="28"/>
          <w:lang w:val="uk-UA"/>
        </w:rPr>
        <w:t>Поліглот</w:t>
      </w:r>
      <w:r w:rsidRPr="00424893">
        <w:rPr>
          <w:sz w:val="28"/>
          <w:szCs w:val="28"/>
          <w:lang w:val="uk-UA"/>
        </w:rPr>
        <w:t>»</w:t>
      </w:r>
    </w:p>
    <w:p w:rsidR="002129B3" w:rsidRPr="0042489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 w:rsidRPr="00424893">
        <w:rPr>
          <w:sz w:val="28"/>
          <w:szCs w:val="28"/>
          <w:lang w:val="uk-UA"/>
        </w:rPr>
        <w:t>(перекласти слова на українську мову) письмово</w:t>
      </w:r>
    </w:p>
    <w:p w:rsidR="002129B3" w:rsidRPr="0042489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 w:rsidRPr="00424893">
        <w:rPr>
          <w:sz w:val="28"/>
          <w:szCs w:val="28"/>
          <w:lang w:val="uk-UA"/>
        </w:rPr>
        <w:t>ІІ команда</w:t>
      </w:r>
      <w:r>
        <w:rPr>
          <w:sz w:val="28"/>
          <w:szCs w:val="28"/>
          <w:lang w:val="uk-UA"/>
        </w:rPr>
        <w:t xml:space="preserve"> </w:t>
      </w:r>
      <w:r w:rsidRPr="00610468">
        <w:rPr>
          <w:b/>
          <w:bCs/>
          <w:sz w:val="28"/>
          <w:szCs w:val="28"/>
          <w:lang w:val="uk-UA"/>
        </w:rPr>
        <w:t>Один в полі не воїн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28"/>
          <w:szCs w:val="28"/>
          <w:lang w:val="uk-UA"/>
        </w:rPr>
        <w:t>1.</w:t>
      </w:r>
      <w:r w:rsidRPr="00424893">
        <w:rPr>
          <w:sz w:val="28"/>
          <w:szCs w:val="28"/>
          <w:lang w:val="uk-UA"/>
        </w:rPr>
        <w:tab/>
      </w:r>
      <w:r w:rsidRPr="00424893">
        <w:rPr>
          <w:sz w:val="32"/>
          <w:szCs w:val="32"/>
          <w:lang w:val="uk-UA"/>
        </w:rPr>
        <w:t>Утро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2.</w:t>
      </w:r>
      <w:r w:rsidRPr="00424893">
        <w:rPr>
          <w:sz w:val="32"/>
          <w:szCs w:val="32"/>
          <w:lang w:val="uk-UA"/>
        </w:rPr>
        <w:tab/>
        <w:t>Бумага-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3.</w:t>
      </w:r>
      <w:r w:rsidRPr="00424893">
        <w:rPr>
          <w:sz w:val="32"/>
          <w:szCs w:val="32"/>
          <w:lang w:val="uk-UA"/>
        </w:rPr>
        <w:tab/>
        <w:t>Утюг-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4.</w:t>
      </w:r>
      <w:r w:rsidRPr="00424893">
        <w:rPr>
          <w:sz w:val="32"/>
          <w:szCs w:val="32"/>
          <w:lang w:val="uk-UA"/>
        </w:rPr>
        <w:tab/>
        <w:t>Парикмахерская-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5.</w:t>
      </w:r>
      <w:r w:rsidRPr="00424893">
        <w:rPr>
          <w:sz w:val="32"/>
          <w:szCs w:val="32"/>
          <w:lang w:val="uk-UA"/>
        </w:rPr>
        <w:tab/>
        <w:t>Вилка-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6.</w:t>
      </w:r>
      <w:r w:rsidRPr="00424893">
        <w:rPr>
          <w:sz w:val="32"/>
          <w:szCs w:val="32"/>
          <w:lang w:val="uk-UA"/>
        </w:rPr>
        <w:tab/>
        <w:t>Учебник-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7.</w:t>
      </w:r>
      <w:r w:rsidRPr="00424893">
        <w:rPr>
          <w:sz w:val="32"/>
          <w:szCs w:val="32"/>
          <w:lang w:val="uk-UA"/>
        </w:rPr>
        <w:tab/>
        <w:t>Подросток-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8.</w:t>
      </w:r>
      <w:r w:rsidRPr="00424893">
        <w:rPr>
          <w:sz w:val="32"/>
          <w:szCs w:val="32"/>
          <w:lang w:val="uk-UA"/>
        </w:rPr>
        <w:tab/>
        <w:t>Год-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9.</w:t>
      </w:r>
      <w:r w:rsidRPr="00424893">
        <w:rPr>
          <w:sz w:val="32"/>
          <w:szCs w:val="32"/>
          <w:lang w:val="uk-UA"/>
        </w:rPr>
        <w:tab/>
        <w:t>Август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10.Неотразимый-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11</w:t>
      </w:r>
      <w:r w:rsidRPr="00424893">
        <w:rPr>
          <w:sz w:val="32"/>
          <w:szCs w:val="32"/>
          <w:lang w:val="uk-UA"/>
        </w:rPr>
        <w:tab/>
        <w:t>Восток-</w:t>
      </w:r>
    </w:p>
    <w:p w:rsidR="002129B3" w:rsidRPr="00424893" w:rsidRDefault="002129B3" w:rsidP="00EA5238">
      <w:pPr>
        <w:pStyle w:val="ListParagraph"/>
        <w:ind w:left="0"/>
        <w:rPr>
          <w:sz w:val="32"/>
          <w:szCs w:val="32"/>
          <w:lang w:val="uk-UA"/>
        </w:rPr>
      </w:pPr>
      <w:r w:rsidRPr="00424893">
        <w:rPr>
          <w:sz w:val="32"/>
          <w:szCs w:val="32"/>
          <w:lang w:val="uk-UA"/>
        </w:rPr>
        <w:t>12.Мел-</w:t>
      </w:r>
    </w:p>
    <w:p w:rsidR="002129B3" w:rsidRDefault="002129B3" w:rsidP="00EA5238">
      <w:pPr>
        <w:rPr>
          <w:b/>
          <w:bCs/>
          <w:sz w:val="28"/>
          <w:szCs w:val="28"/>
          <w:lang w:val="uk-UA"/>
        </w:rPr>
      </w:pPr>
      <w:bookmarkStart w:id="0" w:name="_GoBack"/>
      <w:bookmarkEnd w:id="0"/>
    </w:p>
    <w:p w:rsidR="002129B3" w:rsidRPr="00424893" w:rsidRDefault="002129B3" w:rsidP="00EA5238">
      <w:pPr>
        <w:rPr>
          <w:b/>
          <w:bCs/>
          <w:sz w:val="28"/>
          <w:szCs w:val="28"/>
          <w:lang w:val="uk-UA"/>
        </w:rPr>
      </w:pPr>
      <w:r w:rsidRPr="00424893">
        <w:rPr>
          <w:b/>
          <w:bCs/>
          <w:sz w:val="28"/>
          <w:szCs w:val="28"/>
          <w:lang w:val="uk-UA"/>
        </w:rPr>
        <w:t>І</w:t>
      </w:r>
      <w:r w:rsidRPr="00424893">
        <w:rPr>
          <w:b/>
          <w:bCs/>
          <w:sz w:val="28"/>
          <w:szCs w:val="28"/>
          <w:lang w:val="en-US"/>
        </w:rPr>
        <w:t>V</w:t>
      </w:r>
      <w:r w:rsidRPr="00424893">
        <w:rPr>
          <w:b/>
          <w:bCs/>
          <w:sz w:val="28"/>
          <w:szCs w:val="28"/>
          <w:lang w:val="uk-UA"/>
        </w:rPr>
        <w:t>. Літературний</w:t>
      </w:r>
    </w:p>
    <w:p w:rsidR="002129B3" w:rsidRDefault="002129B3" w:rsidP="00EA523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(допишіть прислів</w:t>
      </w:r>
      <w:r w:rsidRPr="00801669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та приказки) письмово.</w:t>
      </w:r>
    </w:p>
    <w:p w:rsidR="002129B3" w:rsidRPr="00610468" w:rsidRDefault="002129B3" w:rsidP="00EA5238">
      <w:pPr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команда </w:t>
      </w:r>
      <w:r w:rsidRPr="00610468">
        <w:rPr>
          <w:b/>
          <w:bCs/>
          <w:sz w:val="28"/>
          <w:szCs w:val="28"/>
          <w:lang w:val="uk-UA"/>
        </w:rPr>
        <w:t>Юні філологи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Шабля ранить голову, а слово…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теплого слова і лід…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Дурний язик голові не…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Зробив діло 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Хто рано посіє…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Без труда немає…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Одна голова добре…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 w:rsidRPr="00237B38">
        <w:rPr>
          <w:sz w:val="28"/>
          <w:szCs w:val="28"/>
          <w:lang w:val="uk-UA"/>
        </w:rPr>
        <w:t xml:space="preserve">Слово не </w:t>
      </w:r>
      <w:r>
        <w:rPr>
          <w:sz w:val="28"/>
          <w:szCs w:val="28"/>
          <w:lang w:val="uk-UA"/>
        </w:rPr>
        <w:t xml:space="preserve">горобець…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 w:rsidRPr="00237B3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Скажи мені хто твій друг…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 w:rsidRPr="00237B38">
        <w:rPr>
          <w:sz w:val="28"/>
          <w:szCs w:val="28"/>
          <w:lang w:val="uk-UA"/>
        </w:rPr>
        <w:t xml:space="preserve">10.Під лежачий камінь…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Баба з возу… </w:t>
      </w:r>
    </w:p>
    <w:p w:rsidR="002129B3" w:rsidRDefault="002129B3" w:rsidP="00EA5238">
      <w:pPr>
        <w:pStyle w:val="ListParagraph"/>
        <w:numPr>
          <w:ilvl w:val="0"/>
          <w:numId w:val="11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кажи «гоп»… </w:t>
      </w:r>
    </w:p>
    <w:p w:rsidR="002129B3" w:rsidRDefault="002129B3" w:rsidP="00EA5238">
      <w:pPr>
        <w:rPr>
          <w:b/>
          <w:bCs/>
          <w:sz w:val="28"/>
          <w:szCs w:val="28"/>
          <w:lang w:val="uk-UA"/>
        </w:rPr>
      </w:pPr>
    </w:p>
    <w:p w:rsidR="002129B3" w:rsidRPr="00424893" w:rsidRDefault="002129B3" w:rsidP="00EA5238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</w:t>
      </w:r>
      <w:r w:rsidRPr="00424893">
        <w:rPr>
          <w:b/>
          <w:bCs/>
          <w:sz w:val="28"/>
          <w:szCs w:val="28"/>
          <w:lang w:val="uk-UA"/>
        </w:rPr>
        <w:t>І</w:t>
      </w:r>
      <w:r w:rsidRPr="00424893">
        <w:rPr>
          <w:b/>
          <w:bCs/>
          <w:sz w:val="28"/>
          <w:szCs w:val="28"/>
          <w:lang w:val="en-US"/>
        </w:rPr>
        <w:t>V</w:t>
      </w:r>
      <w:r w:rsidRPr="00424893">
        <w:rPr>
          <w:b/>
          <w:bCs/>
          <w:sz w:val="28"/>
          <w:szCs w:val="28"/>
          <w:lang w:val="uk-UA"/>
        </w:rPr>
        <w:t>. Літературний</w:t>
      </w:r>
    </w:p>
    <w:p w:rsidR="002129B3" w:rsidRDefault="002129B3" w:rsidP="00EA523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Pr="00237B38">
        <w:rPr>
          <w:sz w:val="28"/>
          <w:szCs w:val="28"/>
          <w:lang w:val="uk-UA"/>
        </w:rPr>
        <w:t>(допишіть прислів</w:t>
      </w:r>
      <w:r w:rsidRPr="00237B38">
        <w:rPr>
          <w:sz w:val="28"/>
          <w:szCs w:val="28"/>
        </w:rPr>
        <w:t>’</w:t>
      </w:r>
      <w:r w:rsidRPr="00237B38">
        <w:rPr>
          <w:sz w:val="28"/>
          <w:szCs w:val="28"/>
          <w:lang w:val="uk-UA"/>
        </w:rPr>
        <w:t>я та приказки) письмово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 команда </w:t>
      </w:r>
      <w:r w:rsidRPr="00610468">
        <w:rPr>
          <w:b/>
          <w:bCs/>
          <w:sz w:val="28"/>
          <w:szCs w:val="28"/>
          <w:lang w:val="uk-UA"/>
        </w:rPr>
        <w:t>Один в полі не воїн</w:t>
      </w:r>
    </w:p>
    <w:p w:rsidR="002129B3" w:rsidRDefault="002129B3" w:rsidP="00EA5238">
      <w:pPr>
        <w:pStyle w:val="ListParagraph"/>
        <w:numPr>
          <w:ilvl w:val="0"/>
          <w:numId w:val="14"/>
        </w:numPr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Вчення світ, а не вчення…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B31EBF">
        <w:rPr>
          <w:sz w:val="28"/>
          <w:szCs w:val="28"/>
          <w:lang w:val="uk-UA"/>
        </w:rPr>
        <w:t xml:space="preserve"> Мудрим ніхто не вродився, а …</w:t>
      </w:r>
      <w:r>
        <w:rPr>
          <w:sz w:val="28"/>
          <w:szCs w:val="28"/>
          <w:lang w:val="uk-UA"/>
        </w:rPr>
        <w:t xml:space="preserve">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B31EBF">
        <w:rPr>
          <w:sz w:val="28"/>
          <w:szCs w:val="28"/>
          <w:lang w:val="uk-UA"/>
        </w:rPr>
        <w:t xml:space="preserve"> Без</w:t>
      </w:r>
      <w:r>
        <w:rPr>
          <w:sz w:val="28"/>
          <w:szCs w:val="28"/>
          <w:lang w:val="uk-UA"/>
        </w:rPr>
        <w:t xml:space="preserve"> верби та калини…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</w:t>
      </w:r>
      <w:r w:rsidRPr="00B31EBF">
        <w:rPr>
          <w:sz w:val="28"/>
          <w:szCs w:val="28"/>
          <w:lang w:val="uk-UA"/>
        </w:rPr>
        <w:t>З ким п</w:t>
      </w:r>
      <w:r>
        <w:rPr>
          <w:sz w:val="28"/>
          <w:szCs w:val="28"/>
          <w:lang w:val="uk-UA"/>
        </w:rPr>
        <w:t>оведешся…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5.Розум за гроші …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6Вік живи - …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7Щоб їсти калачі – не …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8.Зробив діло - …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9.</w:t>
      </w:r>
      <w:r w:rsidRPr="003A0361">
        <w:rPr>
          <w:sz w:val="28"/>
          <w:szCs w:val="28"/>
          <w:lang w:val="uk-UA"/>
        </w:rPr>
        <w:t xml:space="preserve"> Хто рано встає…</w:t>
      </w:r>
      <w:r>
        <w:rPr>
          <w:sz w:val="28"/>
          <w:szCs w:val="28"/>
          <w:lang w:val="uk-UA"/>
        </w:rPr>
        <w:t xml:space="preserve">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10.По одежі зустрічають…</w:t>
      </w:r>
      <w:r w:rsidRPr="00722B52">
        <w:rPr>
          <w:sz w:val="28"/>
          <w:szCs w:val="28"/>
          <w:lang w:val="uk-UA"/>
        </w:rPr>
        <w:t xml:space="preserve">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11.Слово не горобець… </w:t>
      </w:r>
    </w:p>
    <w:p w:rsidR="002129B3" w:rsidRDefault="002129B3" w:rsidP="00EA5238">
      <w:pPr>
        <w:pStyle w:val="ListParagraph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12.Шабля ранить голову, а …</w:t>
      </w: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Додатковий конкурс</w:t>
      </w:r>
    </w:p>
    <w:p w:rsidR="002129B3" w:rsidRDefault="002129B3" w:rsidP="00EA5238">
      <w:pPr>
        <w:jc w:val="center"/>
        <w:rPr>
          <w:b/>
          <w:bCs/>
          <w:i/>
          <w:iCs/>
          <w:color w:val="333399"/>
          <w:sz w:val="28"/>
          <w:szCs w:val="28"/>
          <w:lang w:val="uk-UA"/>
        </w:rPr>
      </w:pPr>
      <w:r>
        <w:rPr>
          <w:b/>
          <w:bCs/>
          <w:i/>
          <w:iCs/>
          <w:color w:val="333399"/>
          <w:sz w:val="28"/>
          <w:szCs w:val="28"/>
          <w:lang w:val="uk-UA"/>
        </w:rPr>
        <w:t xml:space="preserve"> Конкурс «Гонка за лідером».</w:t>
      </w:r>
    </w:p>
    <w:p w:rsidR="002129B3" w:rsidRDefault="002129B3" w:rsidP="00EA5238">
      <w:pPr>
        <w:rPr>
          <w:b/>
          <w:bCs/>
          <w:i/>
          <w:iCs/>
          <w:sz w:val="28"/>
          <w:szCs w:val="28"/>
          <w:lang w:val="uk-UA"/>
        </w:rPr>
      </w:pPr>
    </w:p>
    <w:p w:rsidR="002129B3" w:rsidRDefault="002129B3" w:rsidP="00EA5238">
      <w:pPr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Яка команда перша дасть правильну відповідь </w:t>
      </w:r>
    </w:p>
    <w:p w:rsidR="002129B3" w:rsidRDefault="002129B3" w:rsidP="00EA5238">
      <w:pPr>
        <w:rPr>
          <w:i/>
          <w:iCs/>
          <w:sz w:val="28"/>
          <w:szCs w:val="28"/>
          <w:lang w:val="uk-UA"/>
        </w:rPr>
      </w:pP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Народна назва Пасхи (Великдень)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Правила спілкування (культура)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Вірш без рими (білий)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Перша збірка Шевченка (Кобзар)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Народне оповідання про фантастичні події (легенда)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Прізвище Олександра Олеся  (Кандиба)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Пісня, що має два 14-складових рядки (коломийка)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Розмова двох осіб? (діалог)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Розділ, в якому вивчаються частини мови (морфологія)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Усна народна творчість (фольклор)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Опис зовнішнього вигляду людини (портрет)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Місто, де похований Тарас Шевченко (Канів)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Державні символи України (гімн, герб, прапор)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Новорічне символічне дерево (ялинка)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типи мовлення (розповідь, опис, роздум)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Художнє означення в літературі (епітет)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Рід іменника </w:t>
      </w:r>
      <w:r>
        <w:rPr>
          <w:i/>
          <w:iCs/>
          <w:sz w:val="28"/>
          <w:szCs w:val="28"/>
          <w:lang w:val="uk-UA"/>
        </w:rPr>
        <w:t xml:space="preserve">путь </w:t>
      </w:r>
      <w:r>
        <w:rPr>
          <w:sz w:val="28"/>
          <w:szCs w:val="28"/>
          <w:lang w:val="uk-UA"/>
        </w:rPr>
        <w:t>(жіночого)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Розділовий знак, який відображає найбільшу паузу в усному мовленні (крапка)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День незалежності України (24 серпня)</w:t>
      </w:r>
    </w:p>
    <w:p w:rsidR="002129B3" w:rsidRDefault="002129B3" w:rsidP="00EA5238">
      <w:pPr>
        <w:numPr>
          <w:ilvl w:val="0"/>
          <w:numId w:val="13"/>
        </w:numPr>
        <w:spacing w:after="0" w:line="24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дерева-символи України (верба, калина, тополя)</w:t>
      </w:r>
    </w:p>
    <w:p w:rsidR="002129B3" w:rsidRDefault="002129B3" w:rsidP="00EA5238">
      <w:pPr>
        <w:pStyle w:val="ListParagraph"/>
        <w:ind w:left="0"/>
        <w:rPr>
          <w:b/>
          <w:bCs/>
          <w:sz w:val="28"/>
          <w:szCs w:val="28"/>
          <w:lang w:val="uk-UA"/>
        </w:rPr>
      </w:pPr>
    </w:p>
    <w:p w:rsidR="002129B3" w:rsidRDefault="002129B3" w:rsidP="005970F8">
      <w:pPr>
        <w:pStyle w:val="ListParagraph"/>
        <w:ind w:left="1080"/>
        <w:rPr>
          <w:b/>
          <w:bCs/>
          <w:sz w:val="28"/>
          <w:szCs w:val="28"/>
          <w:lang w:val="uk-UA"/>
        </w:rPr>
      </w:pPr>
    </w:p>
    <w:p w:rsidR="002129B3" w:rsidRDefault="002129B3" w:rsidP="005970F8">
      <w:pPr>
        <w:pStyle w:val="ListParagraph"/>
        <w:ind w:left="1080"/>
        <w:rPr>
          <w:b/>
          <w:bCs/>
          <w:sz w:val="28"/>
          <w:szCs w:val="28"/>
          <w:lang w:val="uk-UA"/>
        </w:rPr>
      </w:pPr>
    </w:p>
    <w:p w:rsidR="002129B3" w:rsidRPr="00424893" w:rsidRDefault="002129B3" w:rsidP="005970F8">
      <w:pPr>
        <w:pStyle w:val="ListParagraph"/>
        <w:ind w:left="1080"/>
        <w:rPr>
          <w:b/>
          <w:bCs/>
          <w:sz w:val="28"/>
          <w:szCs w:val="28"/>
          <w:lang w:val="uk-UA"/>
        </w:rPr>
      </w:pPr>
    </w:p>
    <w:sectPr w:rsidR="002129B3" w:rsidRPr="00424893" w:rsidSect="0051349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9B3" w:rsidRDefault="002129B3" w:rsidP="00424893">
      <w:pPr>
        <w:spacing w:after="0" w:line="240" w:lineRule="auto"/>
      </w:pPr>
      <w:r>
        <w:separator/>
      </w:r>
    </w:p>
  </w:endnote>
  <w:endnote w:type="continuationSeparator" w:id="1">
    <w:p w:rsidR="002129B3" w:rsidRDefault="002129B3" w:rsidP="0042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9B3" w:rsidRDefault="002129B3" w:rsidP="00191839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2129B3" w:rsidRDefault="002129B3" w:rsidP="00B1225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9B3" w:rsidRDefault="002129B3" w:rsidP="00424893">
      <w:pPr>
        <w:spacing w:after="0" w:line="240" w:lineRule="auto"/>
      </w:pPr>
      <w:r>
        <w:separator/>
      </w:r>
    </w:p>
  </w:footnote>
  <w:footnote w:type="continuationSeparator" w:id="1">
    <w:p w:rsidR="002129B3" w:rsidRDefault="002129B3" w:rsidP="00424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63C9"/>
    <w:multiLevelType w:val="hybridMultilevel"/>
    <w:tmpl w:val="7E3C62C6"/>
    <w:lvl w:ilvl="0" w:tplc="737AA6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8CA22A3"/>
    <w:multiLevelType w:val="hybridMultilevel"/>
    <w:tmpl w:val="235A9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77D0A"/>
    <w:multiLevelType w:val="hybridMultilevel"/>
    <w:tmpl w:val="48D686AA"/>
    <w:lvl w:ilvl="0" w:tplc="1BA4A6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0104446"/>
    <w:multiLevelType w:val="hybridMultilevel"/>
    <w:tmpl w:val="80F8119A"/>
    <w:lvl w:ilvl="0" w:tplc="7EEE0F6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1207C7F"/>
    <w:multiLevelType w:val="hybridMultilevel"/>
    <w:tmpl w:val="3EA236C0"/>
    <w:lvl w:ilvl="0" w:tplc="F482BA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476FDC"/>
    <w:multiLevelType w:val="hybridMultilevel"/>
    <w:tmpl w:val="8C3AF16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107F5"/>
    <w:multiLevelType w:val="hybridMultilevel"/>
    <w:tmpl w:val="8184360C"/>
    <w:lvl w:ilvl="0" w:tplc="4536B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BB4577"/>
    <w:multiLevelType w:val="hybridMultilevel"/>
    <w:tmpl w:val="33CC78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8">
    <w:nsid w:val="3C431BC6"/>
    <w:multiLevelType w:val="hybridMultilevel"/>
    <w:tmpl w:val="568CA80A"/>
    <w:lvl w:ilvl="0" w:tplc="DA7437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9E63789"/>
    <w:multiLevelType w:val="hybridMultilevel"/>
    <w:tmpl w:val="8C3AF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071ADF"/>
    <w:multiLevelType w:val="hybridMultilevel"/>
    <w:tmpl w:val="3D7C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25954"/>
    <w:multiLevelType w:val="hybridMultilevel"/>
    <w:tmpl w:val="757CA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272135"/>
    <w:multiLevelType w:val="hybridMultilevel"/>
    <w:tmpl w:val="BE961C0E"/>
    <w:lvl w:ilvl="0" w:tplc="E13C36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ADC1FC6"/>
    <w:multiLevelType w:val="hybridMultilevel"/>
    <w:tmpl w:val="96C6C31C"/>
    <w:lvl w:ilvl="0" w:tplc="A83A4F52">
      <w:start w:val="1"/>
      <w:numFmt w:val="decimal"/>
      <w:lvlText w:val="%1."/>
      <w:lvlJc w:val="left"/>
      <w:pPr>
        <w:ind w:left="19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70" w:hanging="360"/>
      </w:pPr>
    </w:lvl>
    <w:lvl w:ilvl="2" w:tplc="0419001B">
      <w:start w:val="1"/>
      <w:numFmt w:val="lowerRoman"/>
      <w:lvlText w:val="%3."/>
      <w:lvlJc w:val="right"/>
      <w:pPr>
        <w:ind w:left="3390" w:hanging="180"/>
      </w:pPr>
    </w:lvl>
    <w:lvl w:ilvl="3" w:tplc="0419000F">
      <w:start w:val="1"/>
      <w:numFmt w:val="decimal"/>
      <w:lvlText w:val="%4."/>
      <w:lvlJc w:val="left"/>
      <w:pPr>
        <w:ind w:left="4110" w:hanging="360"/>
      </w:pPr>
    </w:lvl>
    <w:lvl w:ilvl="4" w:tplc="04190019">
      <w:start w:val="1"/>
      <w:numFmt w:val="lowerLetter"/>
      <w:lvlText w:val="%5."/>
      <w:lvlJc w:val="left"/>
      <w:pPr>
        <w:ind w:left="4830" w:hanging="360"/>
      </w:pPr>
    </w:lvl>
    <w:lvl w:ilvl="5" w:tplc="0419001B">
      <w:start w:val="1"/>
      <w:numFmt w:val="lowerRoman"/>
      <w:lvlText w:val="%6."/>
      <w:lvlJc w:val="right"/>
      <w:pPr>
        <w:ind w:left="5550" w:hanging="180"/>
      </w:pPr>
    </w:lvl>
    <w:lvl w:ilvl="6" w:tplc="0419000F">
      <w:start w:val="1"/>
      <w:numFmt w:val="decimal"/>
      <w:lvlText w:val="%7."/>
      <w:lvlJc w:val="left"/>
      <w:pPr>
        <w:ind w:left="6270" w:hanging="360"/>
      </w:pPr>
    </w:lvl>
    <w:lvl w:ilvl="7" w:tplc="04190019">
      <w:start w:val="1"/>
      <w:numFmt w:val="lowerLetter"/>
      <w:lvlText w:val="%8."/>
      <w:lvlJc w:val="left"/>
      <w:pPr>
        <w:ind w:left="6990" w:hanging="360"/>
      </w:pPr>
    </w:lvl>
    <w:lvl w:ilvl="8" w:tplc="0419001B">
      <w:start w:val="1"/>
      <w:numFmt w:val="lowerRoman"/>
      <w:lvlText w:val="%9."/>
      <w:lvlJc w:val="right"/>
      <w:pPr>
        <w:ind w:left="771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13"/>
  </w:num>
  <w:num w:numId="7">
    <w:abstractNumId w:val="5"/>
  </w:num>
  <w:num w:numId="8">
    <w:abstractNumId w:val="4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7CB2"/>
    <w:rsid w:val="00026A81"/>
    <w:rsid w:val="00084737"/>
    <w:rsid w:val="00093639"/>
    <w:rsid w:val="00102556"/>
    <w:rsid w:val="0013688C"/>
    <w:rsid w:val="00191839"/>
    <w:rsid w:val="001D23DA"/>
    <w:rsid w:val="002129B3"/>
    <w:rsid w:val="002358F4"/>
    <w:rsid w:val="00237B38"/>
    <w:rsid w:val="002B3993"/>
    <w:rsid w:val="002F7CB2"/>
    <w:rsid w:val="003647EE"/>
    <w:rsid w:val="003A0361"/>
    <w:rsid w:val="003F2FBD"/>
    <w:rsid w:val="0041759D"/>
    <w:rsid w:val="004247EB"/>
    <w:rsid w:val="00424893"/>
    <w:rsid w:val="004D4D22"/>
    <w:rsid w:val="004D5329"/>
    <w:rsid w:val="00513493"/>
    <w:rsid w:val="005368BB"/>
    <w:rsid w:val="005970F8"/>
    <w:rsid w:val="005C7EAA"/>
    <w:rsid w:val="00610468"/>
    <w:rsid w:val="006116A8"/>
    <w:rsid w:val="00722B52"/>
    <w:rsid w:val="00755AF2"/>
    <w:rsid w:val="00770503"/>
    <w:rsid w:val="00801669"/>
    <w:rsid w:val="00803ED4"/>
    <w:rsid w:val="008F0CE2"/>
    <w:rsid w:val="00992935"/>
    <w:rsid w:val="009A5F3D"/>
    <w:rsid w:val="00A61DBA"/>
    <w:rsid w:val="00A8158A"/>
    <w:rsid w:val="00AB5BA0"/>
    <w:rsid w:val="00B12255"/>
    <w:rsid w:val="00B31EBF"/>
    <w:rsid w:val="00D641C6"/>
    <w:rsid w:val="00DE2C24"/>
    <w:rsid w:val="00E32448"/>
    <w:rsid w:val="00E3712C"/>
    <w:rsid w:val="00EA5238"/>
    <w:rsid w:val="00EC191A"/>
    <w:rsid w:val="00F84070"/>
    <w:rsid w:val="00FD205D"/>
    <w:rsid w:val="00FF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49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F7CB2"/>
    <w:pPr>
      <w:ind w:left="720"/>
    </w:pPr>
  </w:style>
  <w:style w:type="table" w:styleId="TableGrid">
    <w:name w:val="Table Grid"/>
    <w:basedOn w:val="TableNormal"/>
    <w:uiPriority w:val="99"/>
    <w:rsid w:val="0042489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24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24893"/>
  </w:style>
  <w:style w:type="paragraph" w:styleId="Footer">
    <w:name w:val="footer"/>
    <w:basedOn w:val="Normal"/>
    <w:link w:val="FooterChar"/>
    <w:uiPriority w:val="99"/>
    <w:rsid w:val="00424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24893"/>
  </w:style>
  <w:style w:type="character" w:styleId="PageNumber">
    <w:name w:val="page number"/>
    <w:basedOn w:val="DefaultParagraphFont"/>
    <w:uiPriority w:val="99"/>
    <w:rsid w:val="00B12255"/>
  </w:style>
  <w:style w:type="paragraph" w:styleId="BalloonText">
    <w:name w:val="Balloon Text"/>
    <w:basedOn w:val="Normal"/>
    <w:link w:val="BalloonTextChar"/>
    <w:uiPriority w:val="99"/>
    <w:semiHidden/>
    <w:rsid w:val="00B12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137</TotalTime>
  <Pages>12</Pages>
  <Words>906</Words>
  <Characters>5169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Customer</cp:lastModifiedBy>
  <cp:revision>9</cp:revision>
  <cp:lastPrinted>2013-11-14T06:17:00Z</cp:lastPrinted>
  <dcterms:created xsi:type="dcterms:W3CDTF">2013-10-27T12:19:00Z</dcterms:created>
  <dcterms:modified xsi:type="dcterms:W3CDTF">2014-01-26T09:08:00Z</dcterms:modified>
</cp:coreProperties>
</file>